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79BE0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  <w:u w:val="single"/>
        </w:rPr>
        <w:t>Lista alergenów</w:t>
      </w:r>
    </w:p>
    <w:p w14:paraId="09C3AE27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1</w:t>
      </w:r>
      <w:r>
        <w:rPr>
          <w:rFonts w:ascii="Tahoma" w:hAnsi="Tahoma" w:cs="Tahoma"/>
          <w:sz w:val="16"/>
          <w:szCs w:val="16"/>
        </w:rPr>
        <w:t> – zboża zawierające gluten (tj. pszenica, żyto, jęczmień, owies, orkisz) oraz produkty pochodne.</w:t>
      </w:r>
    </w:p>
    <w:p w14:paraId="32FCD67A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2</w:t>
      </w:r>
      <w:r>
        <w:rPr>
          <w:rFonts w:ascii="Tahoma" w:hAnsi="Tahoma" w:cs="Tahoma"/>
          <w:sz w:val="16"/>
          <w:szCs w:val="16"/>
        </w:rPr>
        <w:t> – skorupiaki i produkty pochodne.</w:t>
      </w:r>
    </w:p>
    <w:p w14:paraId="28BCC4AA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3</w:t>
      </w:r>
      <w:r>
        <w:rPr>
          <w:rFonts w:ascii="Tahoma" w:hAnsi="Tahoma" w:cs="Tahoma"/>
          <w:sz w:val="16"/>
          <w:szCs w:val="16"/>
        </w:rPr>
        <w:t> – jaja i produkty pochodne.</w:t>
      </w:r>
    </w:p>
    <w:p w14:paraId="6CD16607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4</w:t>
      </w:r>
      <w:r>
        <w:rPr>
          <w:rFonts w:ascii="Tahoma" w:hAnsi="Tahoma" w:cs="Tahoma"/>
          <w:sz w:val="16"/>
          <w:szCs w:val="16"/>
        </w:rPr>
        <w:t> – ryby i produkty pochodne.</w:t>
      </w:r>
    </w:p>
    <w:p w14:paraId="38440431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5</w:t>
      </w:r>
      <w:r>
        <w:rPr>
          <w:rFonts w:ascii="Tahoma" w:hAnsi="Tahoma" w:cs="Tahoma"/>
          <w:sz w:val="16"/>
          <w:szCs w:val="16"/>
        </w:rPr>
        <w:t> – orzeszki ziemne, orzechy arachidowe i produkty pochodne.</w:t>
      </w:r>
    </w:p>
    <w:p w14:paraId="2461AA23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6</w:t>
      </w:r>
      <w:r>
        <w:rPr>
          <w:rFonts w:ascii="Tahoma" w:hAnsi="Tahoma" w:cs="Tahoma"/>
          <w:sz w:val="16"/>
          <w:szCs w:val="16"/>
        </w:rPr>
        <w:t> – soję i produkty pochodne.</w:t>
      </w:r>
    </w:p>
    <w:p w14:paraId="51C8CE7D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7</w:t>
      </w:r>
      <w:r>
        <w:rPr>
          <w:rFonts w:ascii="Tahoma" w:hAnsi="Tahoma" w:cs="Tahoma"/>
          <w:sz w:val="16"/>
          <w:szCs w:val="16"/>
        </w:rPr>
        <w:t> – mleko i produkty pochodne.</w:t>
      </w:r>
    </w:p>
    <w:p w14:paraId="1FA68015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8</w:t>
      </w:r>
      <w:r>
        <w:rPr>
          <w:rFonts w:ascii="Tahoma" w:hAnsi="Tahoma" w:cs="Tahoma"/>
          <w:sz w:val="16"/>
          <w:szCs w:val="16"/>
        </w:rPr>
        <w:t> – orzechy tj. migdały, orzechy laskowe, włoskie, nerkowca     brazylijskie, pistacjowe i produkty pochodne.</w:t>
      </w:r>
    </w:p>
    <w:p w14:paraId="518C63F8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9</w:t>
      </w:r>
      <w:r>
        <w:rPr>
          <w:rFonts w:ascii="Tahoma" w:hAnsi="Tahoma" w:cs="Tahoma"/>
          <w:sz w:val="16"/>
          <w:szCs w:val="16"/>
        </w:rPr>
        <w:t> – seler i produkty pochodne.</w:t>
      </w:r>
    </w:p>
    <w:p w14:paraId="11E3FFBB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10</w:t>
      </w:r>
      <w:r>
        <w:rPr>
          <w:rFonts w:ascii="Tahoma" w:hAnsi="Tahoma" w:cs="Tahoma"/>
          <w:sz w:val="16"/>
          <w:szCs w:val="16"/>
        </w:rPr>
        <w:t> – nasiona sezamu i produkty pochodne.</w:t>
      </w:r>
    </w:p>
    <w:p w14:paraId="72D66C37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11</w:t>
      </w:r>
      <w:r>
        <w:rPr>
          <w:rFonts w:ascii="Tahoma" w:hAnsi="Tahoma" w:cs="Tahoma"/>
          <w:sz w:val="16"/>
          <w:szCs w:val="16"/>
        </w:rPr>
        <w:t> – dwutlenek siarki i siarczany w stężeniach powyżej 10mg/kg lub 10mg/w przeliczeniu na S02</w:t>
      </w:r>
    </w:p>
    <w:p w14:paraId="27027E88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12</w:t>
      </w:r>
      <w:r>
        <w:rPr>
          <w:rFonts w:ascii="Tahoma" w:hAnsi="Tahoma" w:cs="Tahoma"/>
          <w:sz w:val="16"/>
          <w:szCs w:val="16"/>
        </w:rPr>
        <w:t> – łubin i produkty pochodne.</w:t>
      </w:r>
    </w:p>
    <w:p w14:paraId="25BCE752" w14:textId="77777777" w:rsidR="00AD1BCD" w:rsidRDefault="00000000">
      <w:pPr>
        <w:pStyle w:val="NormalnyWeb"/>
        <w:shd w:val="clear" w:color="auto" w:fill="FFFFFF"/>
        <w:spacing w:before="0" w:after="0"/>
        <w:textAlignment w:val="baseline"/>
      </w:pPr>
      <w:r>
        <w:rPr>
          <w:rStyle w:val="Pogrubienie"/>
          <w:rFonts w:ascii="inherit" w:hAnsi="inherit" w:cs="Tahoma"/>
          <w:sz w:val="16"/>
          <w:szCs w:val="16"/>
        </w:rPr>
        <w:t>Alergen Nr 13</w:t>
      </w:r>
      <w:r>
        <w:rPr>
          <w:rFonts w:ascii="Tahoma" w:hAnsi="Tahoma" w:cs="Tahoma"/>
          <w:sz w:val="16"/>
          <w:szCs w:val="16"/>
        </w:rPr>
        <w:t> – mięczaki i produkty pochodne.</w:t>
      </w:r>
    </w:p>
    <w:p w14:paraId="5B030C4E" w14:textId="77777777" w:rsidR="00AD1BCD" w:rsidRDefault="00AD1BCD">
      <w:pPr>
        <w:pStyle w:val="NormalnyWeb"/>
        <w:shd w:val="clear" w:color="auto" w:fill="FFFFFF"/>
        <w:spacing w:before="0" w:after="0"/>
        <w:textAlignment w:val="baseline"/>
        <w:rPr>
          <w:rFonts w:ascii="Tahoma" w:hAnsi="Tahoma" w:cs="Tahoma"/>
          <w:sz w:val="16"/>
          <w:szCs w:val="16"/>
        </w:rPr>
      </w:pPr>
    </w:p>
    <w:p w14:paraId="1EFBEC2C" w14:textId="77777777" w:rsidR="00AD1BCD" w:rsidRDefault="00000000">
      <w:pPr>
        <w:pStyle w:val="NormalnyWeb"/>
        <w:shd w:val="clear" w:color="auto" w:fill="FFFFFF"/>
        <w:spacing w:before="0" w:after="225"/>
        <w:textAlignment w:val="baseline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*może zawierać śladowe ilości alergenu</w:t>
      </w:r>
    </w:p>
    <w:p w14:paraId="41A013AC" w14:textId="77777777" w:rsidR="00AD1BCD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Jadłospis klasy 1-8    02-30.09 2026</w:t>
      </w:r>
    </w:p>
    <w:p w14:paraId="351F9676" w14:textId="77777777" w:rsidR="00AD1BCD" w:rsidRDefault="00000000">
      <w:r>
        <w:rPr>
          <w:b/>
          <w:bCs/>
        </w:rPr>
        <w:t>02.09.2026</w:t>
      </w:r>
      <w:r>
        <w:tab/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ŚRODA</w:t>
      </w:r>
    </w:p>
    <w:p w14:paraId="17DBF2B4" w14:textId="77777777" w:rsidR="00AD1BCD" w:rsidRDefault="00000000">
      <w:pPr>
        <w:ind w:left="708" w:firstLine="708"/>
      </w:pPr>
      <w:r>
        <w:rPr>
          <w:sz w:val="20"/>
          <w:szCs w:val="20"/>
        </w:rPr>
        <w:t>Krupnik ryżowy 300 ml</w:t>
      </w:r>
    </w:p>
    <w:p w14:paraId="6BFAA1F4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makaron z serem 250g, polewa z truskawek 50 g, banan 150g</w:t>
      </w:r>
    </w:p>
    <w:p w14:paraId="0924012F" w14:textId="77777777" w:rsidR="00AD1BCD" w:rsidRDefault="00000000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herbata malinowa 200 ml</w:t>
      </w:r>
    </w:p>
    <w:p w14:paraId="454E1F26" w14:textId="77777777" w:rsidR="00AD1BCD" w:rsidRDefault="00000000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Alergeny: 1,3,7,9</w:t>
      </w:r>
    </w:p>
    <w:p w14:paraId="610DBBAF" w14:textId="77777777" w:rsidR="00AD1BCD" w:rsidRDefault="00000000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</w:t>
      </w:r>
    </w:p>
    <w:p w14:paraId="66E62255" w14:textId="77777777" w:rsidR="00AD1BCD" w:rsidRDefault="00000000">
      <w:r>
        <w:rPr>
          <w:b/>
          <w:bCs/>
          <w:sz w:val="20"/>
          <w:szCs w:val="20"/>
        </w:rPr>
        <w:t>03.09.2026</w:t>
      </w:r>
      <w:r>
        <w:tab/>
      </w:r>
      <w:r>
        <w:rPr>
          <w:b/>
          <w:bCs/>
          <w:sz w:val="20"/>
          <w:szCs w:val="20"/>
        </w:rPr>
        <w:t>CZWARTEK</w:t>
      </w:r>
    </w:p>
    <w:p w14:paraId="25BFF717" w14:textId="77777777" w:rsidR="00AD1BCD" w:rsidRDefault="00000000">
      <w:pPr>
        <w:ind w:left="708" w:firstLine="708"/>
      </w:pPr>
      <w:r>
        <w:rPr>
          <w:sz w:val="20"/>
          <w:szCs w:val="20"/>
        </w:rPr>
        <w:t>Barszcz biały z ziemniakami 300 ml</w:t>
      </w:r>
    </w:p>
    <w:p w14:paraId="5076E986" w14:textId="77777777" w:rsidR="00AD1BCD" w:rsidRDefault="00000000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Gulasz z indyka 100g, kasza pęczak 150g, sałata z oliwą 50g,</w:t>
      </w:r>
    </w:p>
    <w:p w14:paraId="7CE98E0C" w14:textId="77777777" w:rsidR="00AD1BCD" w:rsidRDefault="00000000">
      <w:pPr>
        <w:ind w:left="708" w:firstLine="708"/>
      </w:pPr>
      <w:r>
        <w:rPr>
          <w:sz w:val="20"/>
          <w:szCs w:val="20"/>
        </w:rPr>
        <w:t xml:space="preserve"> woda z cytryną 200 ml, śliwka 1szt., </w:t>
      </w:r>
    </w:p>
    <w:p w14:paraId="26FB506E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Alergeny:1,3,7,9</w:t>
      </w:r>
    </w:p>
    <w:p w14:paraId="12495F5C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</w:t>
      </w:r>
    </w:p>
    <w:p w14:paraId="23DC0645" w14:textId="77777777" w:rsidR="00AD1BCD" w:rsidRDefault="00000000">
      <w:r>
        <w:rPr>
          <w:b/>
          <w:bCs/>
          <w:sz w:val="20"/>
          <w:szCs w:val="20"/>
        </w:rPr>
        <w:t>04.09.2026</w:t>
      </w:r>
      <w:r>
        <w:tab/>
      </w:r>
      <w:r>
        <w:rPr>
          <w:b/>
          <w:bCs/>
          <w:sz w:val="20"/>
          <w:szCs w:val="20"/>
        </w:rPr>
        <w:t>PIĄTEK</w:t>
      </w:r>
    </w:p>
    <w:p w14:paraId="4AE9413C" w14:textId="77777777" w:rsidR="00AD1BCD" w:rsidRDefault="00000000">
      <w:pPr>
        <w:ind w:left="708" w:firstLine="708"/>
      </w:pPr>
      <w:r>
        <w:rPr>
          <w:sz w:val="20"/>
          <w:szCs w:val="20"/>
        </w:rPr>
        <w:t>zupa ogórkowa z ziemniakami 300 ml</w:t>
      </w:r>
    </w:p>
    <w:p w14:paraId="71786F2A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Filet z miruny w panierce 100 g, ryż 150 g, surówka z kapusty kiszonej 100 g</w:t>
      </w:r>
    </w:p>
    <w:p w14:paraId="344D8C54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Kompot owocowy 200 ml, arbuz 70 g</w:t>
      </w:r>
    </w:p>
    <w:p w14:paraId="1E0D45EA" w14:textId="77777777" w:rsidR="00AD1BCD" w:rsidRDefault="00000000">
      <w:pPr>
        <w:pBdr>
          <w:bottom w:val="single" w:sz="6" w:space="1" w:color="000000"/>
        </w:pBdr>
        <w:rPr>
          <w:sz w:val="20"/>
          <w:szCs w:val="20"/>
        </w:rPr>
      </w:pPr>
      <w:r>
        <w:rPr>
          <w:sz w:val="20"/>
          <w:szCs w:val="20"/>
        </w:rPr>
        <w:t>Alergeny: 1,3,4,7,9</w:t>
      </w:r>
    </w:p>
    <w:p w14:paraId="7E3FDBD9" w14:textId="77777777" w:rsidR="00AD1BCD" w:rsidRDefault="00AD1BCD">
      <w:pPr>
        <w:rPr>
          <w:sz w:val="20"/>
          <w:szCs w:val="20"/>
        </w:rPr>
      </w:pPr>
    </w:p>
    <w:p w14:paraId="72E21CB9" w14:textId="77777777" w:rsidR="00AD1BCD" w:rsidRDefault="00AD1BCD">
      <w:pPr>
        <w:rPr>
          <w:sz w:val="20"/>
          <w:szCs w:val="20"/>
        </w:rPr>
      </w:pPr>
    </w:p>
    <w:p w14:paraId="6774E003" w14:textId="77777777" w:rsidR="00AD1BCD" w:rsidRDefault="00AD1BCD">
      <w:pPr>
        <w:rPr>
          <w:sz w:val="20"/>
          <w:szCs w:val="20"/>
        </w:rPr>
      </w:pPr>
    </w:p>
    <w:p w14:paraId="09C2C835" w14:textId="77777777" w:rsidR="00AD1BCD" w:rsidRDefault="00AD1BCD">
      <w:pPr>
        <w:rPr>
          <w:sz w:val="20"/>
          <w:szCs w:val="20"/>
        </w:rPr>
      </w:pPr>
    </w:p>
    <w:p w14:paraId="10874910" w14:textId="77777777" w:rsidR="00AD1BCD" w:rsidRDefault="00000000">
      <w:r>
        <w:rPr>
          <w:b/>
          <w:bCs/>
          <w:sz w:val="20"/>
          <w:szCs w:val="20"/>
        </w:rPr>
        <w:lastRenderedPageBreak/>
        <w:t>07.09.2026</w:t>
      </w:r>
      <w:r>
        <w:tab/>
      </w:r>
      <w:r>
        <w:rPr>
          <w:b/>
          <w:bCs/>
          <w:sz w:val="20"/>
          <w:szCs w:val="20"/>
        </w:rPr>
        <w:t>PONIEDZIAŁEK</w:t>
      </w:r>
    </w:p>
    <w:p w14:paraId="310A99F2" w14:textId="77777777" w:rsidR="00AD1BCD" w:rsidRDefault="00000000">
      <w:pPr>
        <w:ind w:left="708" w:firstLine="708"/>
      </w:pPr>
      <w:r>
        <w:rPr>
          <w:sz w:val="20"/>
          <w:szCs w:val="20"/>
        </w:rPr>
        <w:t>Kapuśniak z białej kapusty z ziemniakami 300 g</w:t>
      </w:r>
      <w:r>
        <w:tab/>
      </w:r>
    </w:p>
    <w:p w14:paraId="7EC0960D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Pierogi z serem 250g, sałatka owocowa 100g, </w:t>
      </w:r>
    </w:p>
    <w:p w14:paraId="3D497951" w14:textId="77777777" w:rsidR="00AD1BCD" w:rsidRDefault="00000000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 xml:space="preserve"> herbata malinowa 200 ml</w:t>
      </w:r>
    </w:p>
    <w:p w14:paraId="46BFF75C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Alergeny: 1,3,7,9</w:t>
      </w:r>
    </w:p>
    <w:p w14:paraId="4D816395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</w:t>
      </w:r>
    </w:p>
    <w:p w14:paraId="77D618D4" w14:textId="77777777" w:rsidR="00AD1BCD" w:rsidRDefault="00000000">
      <w:r>
        <w:rPr>
          <w:b/>
          <w:bCs/>
          <w:sz w:val="20"/>
          <w:szCs w:val="20"/>
        </w:rPr>
        <w:t>08.09.2026</w:t>
      </w:r>
      <w:r>
        <w:tab/>
      </w:r>
      <w:r>
        <w:rPr>
          <w:b/>
          <w:bCs/>
          <w:sz w:val="20"/>
          <w:szCs w:val="20"/>
        </w:rPr>
        <w:t>WTOREK</w:t>
      </w:r>
    </w:p>
    <w:p w14:paraId="6B8364B7" w14:textId="77777777" w:rsidR="00AD1BCD" w:rsidRDefault="00000000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Zupa zacierkowa 300g</w:t>
      </w:r>
    </w:p>
    <w:p w14:paraId="2ABBA94F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Pulpet w sosie pomidorowym100g, ziemniaki 150g, buraczki 100g,</w:t>
      </w:r>
    </w:p>
    <w:p w14:paraId="7C5AF3AB" w14:textId="77777777" w:rsidR="00AD1BCD" w:rsidRDefault="00000000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 xml:space="preserve"> Woda z pomarańczą 200 ml, brzoskwinia Ufo</w:t>
      </w:r>
    </w:p>
    <w:p w14:paraId="4842DB43" w14:textId="77777777" w:rsidR="00AD1BCD" w:rsidRDefault="00000000">
      <w:r>
        <w:rPr>
          <w:sz w:val="20"/>
          <w:szCs w:val="20"/>
        </w:rPr>
        <w:t>Alergeny: 1,3,7,9</w:t>
      </w:r>
      <w:r>
        <w:tab/>
      </w:r>
    </w:p>
    <w:p w14:paraId="47E261CC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</w:t>
      </w:r>
    </w:p>
    <w:p w14:paraId="52CE9B63" w14:textId="77777777" w:rsidR="00AD1BCD" w:rsidRDefault="00000000">
      <w:r>
        <w:rPr>
          <w:b/>
          <w:bCs/>
          <w:sz w:val="20"/>
          <w:szCs w:val="20"/>
        </w:rPr>
        <w:t>09.09.2026</w:t>
      </w:r>
      <w:r>
        <w:tab/>
      </w:r>
      <w:r>
        <w:rPr>
          <w:b/>
          <w:bCs/>
          <w:sz w:val="20"/>
          <w:szCs w:val="20"/>
        </w:rPr>
        <w:t>ŚRODA</w:t>
      </w:r>
    </w:p>
    <w:p w14:paraId="5B2BFB5B" w14:textId="77777777" w:rsidR="00AD1BCD" w:rsidRDefault="00000000">
      <w:pPr>
        <w:ind w:left="708" w:firstLine="708"/>
      </w:pPr>
      <w:r>
        <w:rPr>
          <w:sz w:val="20"/>
          <w:szCs w:val="20"/>
        </w:rPr>
        <w:t>Rosół drobiowy z makaronem 300g</w:t>
      </w:r>
    </w:p>
    <w:p w14:paraId="4156BC75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Potrawka z kurczaka 100g, ziemniaki 150g, surówka z marchewki i jabłka 100g</w:t>
      </w:r>
    </w:p>
    <w:p w14:paraId="3788ABA5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Sok owocowy 200 ml</w:t>
      </w:r>
    </w:p>
    <w:p w14:paraId="112DBC4D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Alergeny: 1,3,7,9</w:t>
      </w:r>
    </w:p>
    <w:p w14:paraId="229D83E8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</w:t>
      </w:r>
    </w:p>
    <w:p w14:paraId="0FDA1C06" w14:textId="77777777" w:rsidR="00AD1BCD" w:rsidRDefault="00000000">
      <w:r>
        <w:rPr>
          <w:b/>
          <w:bCs/>
          <w:sz w:val="20"/>
          <w:szCs w:val="20"/>
        </w:rPr>
        <w:t>10.09.2026</w:t>
      </w:r>
      <w:r>
        <w:tab/>
      </w:r>
      <w:r>
        <w:rPr>
          <w:b/>
          <w:bCs/>
          <w:sz w:val="20"/>
          <w:szCs w:val="20"/>
        </w:rPr>
        <w:t>CZWARTEK</w:t>
      </w:r>
    </w:p>
    <w:p w14:paraId="3D71C342" w14:textId="77777777" w:rsidR="00AD1BCD" w:rsidRDefault="00000000">
      <w:pPr>
        <w:ind w:left="708" w:firstLine="708"/>
      </w:pPr>
      <w:r>
        <w:rPr>
          <w:sz w:val="20"/>
          <w:szCs w:val="20"/>
        </w:rPr>
        <w:t>Zupa fasolowa z ziemniakami 300 ml</w:t>
      </w:r>
    </w:p>
    <w:p w14:paraId="505C93D7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Łazanki z kapustą, pieczarkami  250g, nektarynka 1 szt, </w:t>
      </w:r>
    </w:p>
    <w:p w14:paraId="0AA08948" w14:textId="77777777" w:rsidR="00AD1BCD" w:rsidRDefault="00000000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woda mineralna n/g 200 ml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BBF5164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Alergeny:1,3,7,9</w:t>
      </w:r>
    </w:p>
    <w:p w14:paraId="05A2590D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</w:t>
      </w:r>
    </w:p>
    <w:p w14:paraId="403EF488" w14:textId="77777777" w:rsidR="00AD1BCD" w:rsidRDefault="00000000">
      <w:r>
        <w:rPr>
          <w:b/>
          <w:bCs/>
          <w:sz w:val="20"/>
          <w:szCs w:val="20"/>
        </w:rPr>
        <w:t>11.09.2026</w:t>
      </w:r>
      <w:r>
        <w:rPr>
          <w:sz w:val="20"/>
          <w:szCs w:val="20"/>
        </w:rPr>
        <w:t xml:space="preserve"> </w:t>
      </w:r>
      <w:r>
        <w:tab/>
      </w:r>
      <w:r>
        <w:rPr>
          <w:b/>
          <w:bCs/>
          <w:sz w:val="20"/>
          <w:szCs w:val="20"/>
        </w:rPr>
        <w:t>PIĄTEK</w:t>
      </w:r>
    </w:p>
    <w:p w14:paraId="4A37D0B5" w14:textId="77777777" w:rsidR="00AD1BCD" w:rsidRDefault="00000000">
      <w:pPr>
        <w:ind w:left="708" w:firstLine="708"/>
      </w:pPr>
      <w:r>
        <w:rPr>
          <w:sz w:val="20"/>
          <w:szCs w:val="20"/>
        </w:rPr>
        <w:t>zupa brokułowo - kalafiorowa z ziemniakami 300g</w:t>
      </w:r>
      <w:r>
        <w:tab/>
      </w:r>
    </w:p>
    <w:p w14:paraId="5A4E9EA6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Filet rybny w panierce 100g, ryż 150g, surówka wielowarzywna 100g,</w:t>
      </w:r>
    </w:p>
    <w:p w14:paraId="1529198E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Kompot owocowy 200 ml, ciastka maślane Sante 50g</w:t>
      </w:r>
    </w:p>
    <w:p w14:paraId="64C6087E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Alergeny: 1,3,4,7,9</w:t>
      </w:r>
    </w:p>
    <w:p w14:paraId="1C40B48C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lastRenderedPageBreak/>
        <w:t>-----------------------------------------------------------------------------------------------</w:t>
      </w:r>
    </w:p>
    <w:p w14:paraId="795B327A" w14:textId="77777777" w:rsidR="00AD1BCD" w:rsidRDefault="00000000">
      <w:r>
        <w:rPr>
          <w:b/>
          <w:bCs/>
          <w:sz w:val="20"/>
          <w:szCs w:val="20"/>
        </w:rPr>
        <w:t>14.09.2026</w:t>
      </w:r>
      <w:r>
        <w:tab/>
      </w:r>
      <w:r>
        <w:rPr>
          <w:b/>
          <w:bCs/>
          <w:sz w:val="20"/>
          <w:szCs w:val="20"/>
        </w:rPr>
        <w:t>PONIEDZIAŁEK</w:t>
      </w:r>
    </w:p>
    <w:p w14:paraId="3AAC676F" w14:textId="77777777" w:rsidR="00AD1BCD" w:rsidRDefault="00000000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zupa szczawiowa z ziemniakami i jajkiem 300g</w:t>
      </w:r>
    </w:p>
    <w:p w14:paraId="0308E392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Kluski leniwe 250g, polewa z truskawek 30g, herbata malinowa 200 ml, arbuz 70 g</w:t>
      </w:r>
    </w:p>
    <w:p w14:paraId="070F0E24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Alergeny: 1,3,7,9</w:t>
      </w:r>
    </w:p>
    <w:p w14:paraId="679E3419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</w:t>
      </w:r>
    </w:p>
    <w:p w14:paraId="3B419CAF" w14:textId="77777777" w:rsidR="00AD1BCD" w:rsidRDefault="00000000">
      <w:r>
        <w:rPr>
          <w:b/>
          <w:bCs/>
          <w:sz w:val="20"/>
          <w:szCs w:val="20"/>
        </w:rPr>
        <w:t>15.09.2026</w:t>
      </w:r>
      <w:r>
        <w:tab/>
      </w:r>
      <w:r>
        <w:rPr>
          <w:b/>
          <w:bCs/>
          <w:sz w:val="20"/>
          <w:szCs w:val="20"/>
        </w:rPr>
        <w:t>WTOREK</w:t>
      </w:r>
    </w:p>
    <w:p w14:paraId="5F24A88F" w14:textId="77777777" w:rsidR="00AD1BCD" w:rsidRDefault="00000000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Zupa pieczarkowa z makaronem 300 g</w:t>
      </w:r>
    </w:p>
    <w:p w14:paraId="1C635EA0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Kotlet mielony drobiowy 100g, ziemniaki 150g, jarzynka z buraków 100g</w:t>
      </w:r>
    </w:p>
    <w:p w14:paraId="2B31F073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Woda mineralna n/g 200 ml, jabłko 1 szt.</w:t>
      </w:r>
    </w:p>
    <w:p w14:paraId="35E23AD4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Alergeny: 1,3,7,9</w:t>
      </w:r>
    </w:p>
    <w:p w14:paraId="42F7A2B1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-------------------------------------------------------------------------------------------------------</w:t>
      </w:r>
    </w:p>
    <w:p w14:paraId="31294BAD" w14:textId="77777777" w:rsidR="00AD1BCD" w:rsidRDefault="00000000">
      <w:r>
        <w:rPr>
          <w:b/>
          <w:bCs/>
          <w:sz w:val="20"/>
          <w:szCs w:val="20"/>
        </w:rPr>
        <w:t>16.09.2026</w:t>
      </w:r>
      <w:r>
        <w:tab/>
      </w:r>
      <w:r>
        <w:rPr>
          <w:b/>
          <w:bCs/>
          <w:sz w:val="20"/>
          <w:szCs w:val="20"/>
        </w:rPr>
        <w:t>ŚRODA</w:t>
      </w:r>
    </w:p>
    <w:p w14:paraId="1848EA7E" w14:textId="77777777" w:rsidR="00AD1BCD" w:rsidRDefault="00000000">
      <w:pPr>
        <w:ind w:left="708" w:firstLine="708"/>
      </w:pPr>
      <w:r>
        <w:rPr>
          <w:sz w:val="20"/>
          <w:szCs w:val="20"/>
        </w:rPr>
        <w:t>Żurek z ziemniakami i jajkiem 300 g</w:t>
      </w:r>
    </w:p>
    <w:p w14:paraId="4058918E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Kotleciki z groszku zielonego 100g, ziemniaki 150g, marchewka duszona 100g</w:t>
      </w:r>
    </w:p>
    <w:p w14:paraId="20D4CDC1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Woda z cytryną i miętą 200 ml kiwi ½ szt.</w:t>
      </w:r>
    </w:p>
    <w:p w14:paraId="1EE61E70" w14:textId="77777777" w:rsidR="00AD1BCD" w:rsidRDefault="00000000">
      <w:pPr>
        <w:pBdr>
          <w:bottom w:val="single" w:sz="6" w:space="1" w:color="000000"/>
        </w:pBdr>
        <w:rPr>
          <w:sz w:val="20"/>
          <w:szCs w:val="20"/>
        </w:rPr>
      </w:pPr>
      <w:r>
        <w:rPr>
          <w:sz w:val="20"/>
          <w:szCs w:val="20"/>
        </w:rPr>
        <w:t>Alergeny: 1,3,7,9</w:t>
      </w:r>
    </w:p>
    <w:p w14:paraId="7D2A6070" w14:textId="77777777" w:rsidR="00AD1BCD" w:rsidRDefault="00000000">
      <w:r>
        <w:rPr>
          <w:b/>
          <w:bCs/>
          <w:sz w:val="20"/>
          <w:szCs w:val="20"/>
        </w:rPr>
        <w:t>17.09.2026</w:t>
      </w:r>
      <w:r>
        <w:tab/>
      </w:r>
      <w:r>
        <w:rPr>
          <w:b/>
          <w:bCs/>
          <w:sz w:val="20"/>
          <w:szCs w:val="20"/>
        </w:rPr>
        <w:t>CZWARTEK</w:t>
      </w:r>
    </w:p>
    <w:p w14:paraId="5DC299E7" w14:textId="77777777" w:rsidR="00AD1BCD" w:rsidRDefault="00000000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Zupa z fasolki szparagowej 300 g</w:t>
      </w:r>
    </w:p>
    <w:p w14:paraId="0D971E72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Udko z kurczaka pieczone 1 szt. ziemniaki 150g, surówka z kapusty białej 100g</w:t>
      </w:r>
    </w:p>
    <w:p w14:paraId="7977A1A0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Woda z pomarańczą, cytryną i miętą 200 g, śliwka 1 szt</w:t>
      </w:r>
    </w:p>
    <w:p w14:paraId="7D806963" w14:textId="77777777" w:rsidR="00AD1BCD" w:rsidRDefault="00000000">
      <w:pPr>
        <w:pBdr>
          <w:bottom w:val="single" w:sz="6" w:space="1" w:color="000000"/>
        </w:pBdr>
        <w:rPr>
          <w:sz w:val="20"/>
          <w:szCs w:val="20"/>
        </w:rPr>
      </w:pPr>
      <w:r>
        <w:rPr>
          <w:sz w:val="20"/>
          <w:szCs w:val="20"/>
        </w:rPr>
        <w:t>Alergeny: 1,3,7,9</w:t>
      </w:r>
    </w:p>
    <w:p w14:paraId="4257FB51" w14:textId="77777777" w:rsidR="00AD1BCD" w:rsidRDefault="00000000">
      <w:r>
        <w:rPr>
          <w:b/>
          <w:bCs/>
          <w:sz w:val="20"/>
          <w:szCs w:val="20"/>
        </w:rPr>
        <w:t>18.09.2026</w:t>
      </w:r>
      <w:r>
        <w:tab/>
      </w:r>
      <w:r>
        <w:rPr>
          <w:b/>
          <w:bCs/>
          <w:sz w:val="20"/>
          <w:szCs w:val="20"/>
        </w:rPr>
        <w:t>PIĄTEK</w:t>
      </w:r>
    </w:p>
    <w:p w14:paraId="4451321C" w14:textId="77777777" w:rsidR="00AD1BCD" w:rsidRDefault="00000000">
      <w:pPr>
        <w:ind w:left="708" w:firstLine="708"/>
      </w:pPr>
      <w:r>
        <w:rPr>
          <w:sz w:val="20"/>
          <w:szCs w:val="20"/>
        </w:rPr>
        <w:t>Barszcz ukraiński 300 g</w:t>
      </w:r>
    </w:p>
    <w:p w14:paraId="79FC3449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Filet z miruny w jarzynach 100g, ziemniaki 150g, arbuz 70g</w:t>
      </w:r>
    </w:p>
    <w:p w14:paraId="5B6EC5BC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Kompot owocowy 200 g</w:t>
      </w:r>
    </w:p>
    <w:p w14:paraId="43A4A8D2" w14:textId="77777777" w:rsidR="00AD1BCD" w:rsidRDefault="00000000">
      <w:pPr>
        <w:pBdr>
          <w:bottom w:val="single" w:sz="6" w:space="1" w:color="000000"/>
        </w:pBdr>
        <w:rPr>
          <w:sz w:val="20"/>
          <w:szCs w:val="20"/>
        </w:rPr>
      </w:pPr>
      <w:r>
        <w:rPr>
          <w:sz w:val="20"/>
          <w:szCs w:val="20"/>
        </w:rPr>
        <w:t>Alergeny: 1,3,4,7,9</w:t>
      </w:r>
    </w:p>
    <w:p w14:paraId="1EED4CDE" w14:textId="77777777" w:rsidR="00AD1BCD" w:rsidRDefault="00AD1BCD">
      <w:pPr>
        <w:rPr>
          <w:sz w:val="20"/>
          <w:szCs w:val="20"/>
        </w:rPr>
      </w:pPr>
    </w:p>
    <w:p w14:paraId="10AAAC8E" w14:textId="77777777" w:rsidR="00AD1BCD" w:rsidRDefault="00AD1BCD">
      <w:pPr>
        <w:rPr>
          <w:sz w:val="20"/>
          <w:szCs w:val="20"/>
        </w:rPr>
      </w:pPr>
    </w:p>
    <w:p w14:paraId="7EAA7722" w14:textId="77777777" w:rsidR="00AD1BCD" w:rsidRDefault="00000000">
      <w:r>
        <w:rPr>
          <w:b/>
          <w:bCs/>
          <w:sz w:val="20"/>
          <w:szCs w:val="20"/>
        </w:rPr>
        <w:lastRenderedPageBreak/>
        <w:t>21.09.2026</w:t>
      </w:r>
      <w:r>
        <w:tab/>
      </w:r>
      <w:r>
        <w:rPr>
          <w:b/>
          <w:bCs/>
          <w:sz w:val="20"/>
          <w:szCs w:val="20"/>
        </w:rPr>
        <w:t>PONIEDZIAŁEK</w:t>
      </w:r>
    </w:p>
    <w:p w14:paraId="6CA9525A" w14:textId="77777777" w:rsidR="00AD1BCD" w:rsidRDefault="00000000">
      <w:pPr>
        <w:ind w:left="708" w:firstLine="708"/>
      </w:pPr>
      <w:r>
        <w:rPr>
          <w:sz w:val="20"/>
          <w:szCs w:val="20"/>
        </w:rPr>
        <w:t>Kapuśniak z kiszonej kapusty 300 g</w:t>
      </w:r>
    </w:p>
    <w:p w14:paraId="36C94267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Ryż zapiekany z jabłkiem 200g, polewa z serków i śmietany 50g, nektarynka 1 szt</w:t>
      </w:r>
    </w:p>
    <w:p w14:paraId="62053F0F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Herbata malinowa 200 g</w:t>
      </w:r>
    </w:p>
    <w:p w14:paraId="7E5113E3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Alergeny: 7,9</w:t>
      </w:r>
    </w:p>
    <w:p w14:paraId="0774EBD2" w14:textId="77777777" w:rsidR="00AD1BCD" w:rsidRDefault="0000000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</w:t>
      </w:r>
    </w:p>
    <w:p w14:paraId="2B87909C" w14:textId="77777777" w:rsidR="00AD1BCD" w:rsidRDefault="00000000">
      <w:pPr>
        <w:spacing w:before="240" w:after="240"/>
      </w:pPr>
      <w:r>
        <w:rPr>
          <w:b/>
          <w:bCs/>
          <w:sz w:val="20"/>
          <w:szCs w:val="20"/>
        </w:rPr>
        <w:t>22.09.2026</w:t>
      </w:r>
      <w:r>
        <w:tab/>
      </w:r>
      <w:r>
        <w:rPr>
          <w:b/>
          <w:bCs/>
          <w:sz w:val="20"/>
          <w:szCs w:val="20"/>
        </w:rPr>
        <w:t>WTOREK</w:t>
      </w:r>
    </w:p>
    <w:p w14:paraId="0AC388CB" w14:textId="77777777" w:rsidR="00AD1BCD" w:rsidRDefault="00000000">
      <w:pPr>
        <w:spacing w:before="240" w:after="240"/>
        <w:ind w:left="708" w:firstLine="708"/>
        <w:rPr>
          <w:sz w:val="20"/>
          <w:szCs w:val="20"/>
        </w:rPr>
      </w:pPr>
      <w:r>
        <w:rPr>
          <w:sz w:val="20"/>
          <w:szCs w:val="20"/>
        </w:rPr>
        <w:t>krupnik z kaszy jęczmiennej 300 g</w:t>
      </w:r>
    </w:p>
    <w:p w14:paraId="0A63783D" w14:textId="77777777" w:rsidR="00AD1BCD" w:rsidRDefault="00000000">
      <w:pPr>
        <w:spacing w:before="240" w:after="240"/>
      </w:pPr>
      <w:r>
        <w:rPr>
          <w:sz w:val="20"/>
          <w:szCs w:val="20"/>
        </w:rPr>
        <w:t xml:space="preserve">        </w:t>
      </w:r>
      <w:r>
        <w:tab/>
      </w:r>
      <w:r>
        <w:rPr>
          <w:sz w:val="20"/>
          <w:szCs w:val="20"/>
        </w:rPr>
        <w:t xml:space="preserve">   </w:t>
      </w:r>
      <w:r>
        <w:tab/>
      </w:r>
      <w:r>
        <w:rPr>
          <w:sz w:val="20"/>
          <w:szCs w:val="20"/>
        </w:rPr>
        <w:t>makaron spaghetti z klopsikami z tofu 250g, banan ½ szt</w:t>
      </w:r>
    </w:p>
    <w:p w14:paraId="2508813F" w14:textId="77777777" w:rsidR="00AD1BCD" w:rsidRDefault="00000000">
      <w:pPr>
        <w:spacing w:before="240" w:after="240"/>
      </w:pPr>
      <w:r>
        <w:rPr>
          <w:sz w:val="20"/>
          <w:szCs w:val="20"/>
        </w:rPr>
        <w:t xml:space="preserve">        </w:t>
      </w:r>
      <w:r>
        <w:tab/>
      </w:r>
      <w:r>
        <w:rPr>
          <w:sz w:val="20"/>
          <w:szCs w:val="20"/>
        </w:rPr>
        <w:t xml:space="preserve">   </w:t>
      </w:r>
      <w:r>
        <w:tab/>
      </w:r>
      <w:r>
        <w:rPr>
          <w:sz w:val="20"/>
          <w:szCs w:val="20"/>
        </w:rPr>
        <w:t>woda z pomarańczą 200 ml</w:t>
      </w:r>
    </w:p>
    <w:p w14:paraId="5253137F" w14:textId="77777777" w:rsidR="00AD1BCD" w:rsidRDefault="00000000">
      <w:pPr>
        <w:pBdr>
          <w:bottom w:val="single" w:sz="6" w:space="1" w:color="000000"/>
        </w:pBdr>
        <w:rPr>
          <w:sz w:val="20"/>
          <w:szCs w:val="20"/>
        </w:rPr>
      </w:pPr>
      <w:r>
        <w:rPr>
          <w:sz w:val="20"/>
          <w:szCs w:val="20"/>
        </w:rPr>
        <w:t>Alergeny:1,3,7,9</w:t>
      </w:r>
    </w:p>
    <w:p w14:paraId="581FBF29" w14:textId="77777777" w:rsidR="00AD1BCD" w:rsidRDefault="00AD1BCD">
      <w:pPr>
        <w:pBdr>
          <w:bottom w:val="single" w:sz="6" w:space="1" w:color="000000"/>
        </w:pBdr>
        <w:rPr>
          <w:sz w:val="20"/>
          <w:szCs w:val="20"/>
        </w:rPr>
      </w:pPr>
    </w:p>
    <w:p w14:paraId="54F5616F" w14:textId="77777777" w:rsidR="00AD1BCD" w:rsidRDefault="00AD1BCD">
      <w:pPr>
        <w:pBdr>
          <w:bottom w:val="single" w:sz="6" w:space="1" w:color="000000"/>
        </w:pBdr>
        <w:rPr>
          <w:sz w:val="20"/>
          <w:szCs w:val="20"/>
        </w:rPr>
      </w:pPr>
    </w:p>
    <w:p w14:paraId="64A7BB7C" w14:textId="77777777" w:rsidR="00AD1BCD" w:rsidRDefault="00000000">
      <w:pPr>
        <w:spacing w:before="240" w:after="240"/>
      </w:pPr>
      <w:r>
        <w:rPr>
          <w:b/>
          <w:bCs/>
          <w:sz w:val="20"/>
          <w:szCs w:val="20"/>
        </w:rPr>
        <w:t>23.09.2026</w:t>
      </w:r>
      <w:r>
        <w:tab/>
      </w:r>
      <w:r>
        <w:rPr>
          <w:b/>
          <w:bCs/>
          <w:sz w:val="20"/>
          <w:szCs w:val="20"/>
        </w:rPr>
        <w:t>ŚRODA</w:t>
      </w:r>
    </w:p>
    <w:p w14:paraId="11D06DEC" w14:textId="77777777" w:rsidR="00AD1BCD" w:rsidRDefault="00000000">
      <w:pPr>
        <w:spacing w:before="240" w:after="240"/>
        <w:ind w:left="708" w:firstLine="708"/>
        <w:rPr>
          <w:sz w:val="20"/>
          <w:szCs w:val="20"/>
        </w:rPr>
      </w:pPr>
      <w:r>
        <w:rPr>
          <w:sz w:val="20"/>
          <w:szCs w:val="20"/>
        </w:rPr>
        <w:t>zupa koperkowa z ryżem 300 g</w:t>
      </w:r>
    </w:p>
    <w:p w14:paraId="0415C377" w14:textId="77777777" w:rsidR="00AD1BCD" w:rsidRDefault="00000000">
      <w:pPr>
        <w:spacing w:before="240" w:after="240"/>
      </w:pPr>
      <w:r>
        <w:rPr>
          <w:sz w:val="20"/>
          <w:szCs w:val="20"/>
        </w:rPr>
        <w:t xml:space="preserve">        </w:t>
      </w:r>
      <w:r>
        <w:tab/>
      </w:r>
      <w:r>
        <w:rPr>
          <w:sz w:val="20"/>
          <w:szCs w:val="20"/>
        </w:rPr>
        <w:t xml:space="preserve">   </w:t>
      </w:r>
      <w:r>
        <w:tab/>
      </w:r>
      <w:r>
        <w:rPr>
          <w:sz w:val="20"/>
          <w:szCs w:val="20"/>
        </w:rPr>
        <w:t>pieczeń rzymska 100 g, sos pieczeniowy 30 g, ziemniaki 150 g</w:t>
      </w:r>
    </w:p>
    <w:p w14:paraId="51F85FB5" w14:textId="77777777" w:rsidR="00AD1BCD" w:rsidRDefault="00000000">
      <w:pPr>
        <w:spacing w:before="240" w:after="240"/>
      </w:pPr>
      <w:r>
        <w:rPr>
          <w:sz w:val="20"/>
          <w:szCs w:val="20"/>
        </w:rPr>
        <w:t xml:space="preserve">        </w:t>
      </w:r>
      <w:r>
        <w:tab/>
      </w:r>
      <w:r>
        <w:rPr>
          <w:sz w:val="20"/>
          <w:szCs w:val="20"/>
        </w:rPr>
        <w:t xml:space="preserve">   </w:t>
      </w:r>
      <w:r>
        <w:tab/>
      </w:r>
      <w:r>
        <w:rPr>
          <w:sz w:val="20"/>
          <w:szCs w:val="20"/>
        </w:rPr>
        <w:t>fasolka szparagowa z masłem i bułką tartą 70 g surówka z kapusty białej 50g</w:t>
      </w:r>
    </w:p>
    <w:p w14:paraId="407C746D" w14:textId="77777777" w:rsidR="00AD1BCD" w:rsidRDefault="00000000">
      <w:pPr>
        <w:spacing w:before="240" w:after="240"/>
      </w:pPr>
      <w:r>
        <w:rPr>
          <w:sz w:val="20"/>
          <w:szCs w:val="20"/>
        </w:rPr>
        <w:t xml:space="preserve">        </w:t>
      </w:r>
      <w:r>
        <w:tab/>
      </w:r>
      <w:r>
        <w:rPr>
          <w:sz w:val="20"/>
          <w:szCs w:val="20"/>
        </w:rPr>
        <w:t xml:space="preserve">   </w:t>
      </w:r>
      <w:r>
        <w:tab/>
      </w:r>
      <w:r>
        <w:rPr>
          <w:sz w:val="20"/>
          <w:szCs w:val="20"/>
        </w:rPr>
        <w:t>woda z cytryną 200 ml, jogurt owocowy 100 g</w:t>
      </w:r>
    </w:p>
    <w:p w14:paraId="018B52FE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Alergeny: 1,3,7,9</w:t>
      </w:r>
    </w:p>
    <w:p w14:paraId="58FB8222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</w:t>
      </w:r>
    </w:p>
    <w:p w14:paraId="43BC4478" w14:textId="77777777" w:rsidR="00AD1BCD" w:rsidRDefault="00000000">
      <w:pPr>
        <w:spacing w:before="240" w:after="240"/>
      </w:pPr>
      <w:r>
        <w:rPr>
          <w:b/>
          <w:bCs/>
          <w:sz w:val="20"/>
          <w:szCs w:val="20"/>
        </w:rPr>
        <w:t>24.09.2026</w:t>
      </w:r>
      <w:r>
        <w:tab/>
      </w:r>
      <w:r>
        <w:rPr>
          <w:b/>
          <w:bCs/>
          <w:sz w:val="20"/>
          <w:szCs w:val="20"/>
        </w:rPr>
        <w:t>CZWARTEK</w:t>
      </w:r>
    </w:p>
    <w:p w14:paraId="289B8709" w14:textId="77777777" w:rsidR="00AD1BCD" w:rsidRDefault="00000000">
      <w:pPr>
        <w:spacing w:before="240" w:after="240"/>
        <w:ind w:left="708" w:firstLine="708"/>
        <w:rPr>
          <w:sz w:val="20"/>
          <w:szCs w:val="20"/>
        </w:rPr>
      </w:pPr>
      <w:r>
        <w:rPr>
          <w:sz w:val="20"/>
          <w:szCs w:val="20"/>
        </w:rPr>
        <w:t>barszcz biały z jajkiem i ziemniakami 300 g</w:t>
      </w:r>
    </w:p>
    <w:p w14:paraId="71983D22" w14:textId="77777777" w:rsidR="00AD1BCD" w:rsidRDefault="00000000">
      <w:pPr>
        <w:spacing w:before="240" w:after="240"/>
        <w:ind w:firstLine="720"/>
      </w:pPr>
      <w:r>
        <w:rPr>
          <w:sz w:val="20"/>
          <w:szCs w:val="20"/>
        </w:rPr>
        <w:t xml:space="preserve">   </w:t>
      </w:r>
      <w:r>
        <w:tab/>
      </w:r>
      <w:r>
        <w:rPr>
          <w:sz w:val="20"/>
          <w:szCs w:val="20"/>
        </w:rPr>
        <w:t>bitki wołowe 100g, kasza jęczmienna 150g, surówka z buraków 100g</w:t>
      </w:r>
    </w:p>
    <w:p w14:paraId="786E2B86" w14:textId="77777777" w:rsidR="00AD1BCD" w:rsidRDefault="00000000">
      <w:pPr>
        <w:spacing w:before="240" w:after="240"/>
        <w:ind w:left="720"/>
      </w:pPr>
      <w:r>
        <w:rPr>
          <w:sz w:val="20"/>
          <w:szCs w:val="20"/>
        </w:rPr>
        <w:t xml:space="preserve">   </w:t>
      </w:r>
      <w:r>
        <w:tab/>
      </w:r>
      <w:r>
        <w:rPr>
          <w:sz w:val="20"/>
          <w:szCs w:val="20"/>
        </w:rPr>
        <w:t>kompot owocowy 200 ml, arbuz 100g</w:t>
      </w:r>
    </w:p>
    <w:p w14:paraId="35889C5B" w14:textId="77777777" w:rsidR="00AD1BCD" w:rsidRDefault="00000000">
      <w:pPr>
        <w:pBdr>
          <w:bottom w:val="single" w:sz="6" w:space="1" w:color="000000"/>
        </w:pBdr>
        <w:spacing w:before="240" w:after="240"/>
        <w:ind w:left="720"/>
        <w:rPr>
          <w:sz w:val="20"/>
          <w:szCs w:val="20"/>
        </w:rPr>
      </w:pPr>
      <w:r>
        <w:rPr>
          <w:sz w:val="20"/>
          <w:szCs w:val="20"/>
        </w:rPr>
        <w:t>Alergeny: 1,3,7,9</w:t>
      </w:r>
    </w:p>
    <w:p w14:paraId="54E31F75" w14:textId="77777777" w:rsidR="00AD1BCD" w:rsidRDefault="00AD1BCD">
      <w:pPr>
        <w:spacing w:before="240" w:after="240"/>
        <w:ind w:left="720"/>
        <w:rPr>
          <w:sz w:val="20"/>
          <w:szCs w:val="20"/>
        </w:rPr>
      </w:pPr>
    </w:p>
    <w:p w14:paraId="283AA186" w14:textId="77777777" w:rsidR="00AD1BCD" w:rsidRDefault="00AD1BCD">
      <w:pPr>
        <w:spacing w:before="240" w:after="240"/>
        <w:ind w:left="720"/>
        <w:rPr>
          <w:sz w:val="20"/>
          <w:szCs w:val="20"/>
        </w:rPr>
      </w:pPr>
    </w:p>
    <w:p w14:paraId="6C53593C" w14:textId="77777777" w:rsidR="00AD1BCD" w:rsidRDefault="00000000">
      <w:pPr>
        <w:spacing w:before="240" w:after="240"/>
      </w:pPr>
      <w:r>
        <w:rPr>
          <w:b/>
          <w:bCs/>
          <w:sz w:val="20"/>
          <w:szCs w:val="20"/>
        </w:rPr>
        <w:lastRenderedPageBreak/>
        <w:t>25.09.2026</w:t>
      </w:r>
      <w:r>
        <w:tab/>
      </w:r>
      <w:r>
        <w:rPr>
          <w:b/>
          <w:bCs/>
          <w:sz w:val="20"/>
          <w:szCs w:val="20"/>
        </w:rPr>
        <w:t>PIĄTEK</w:t>
      </w:r>
    </w:p>
    <w:p w14:paraId="54933E8B" w14:textId="77777777" w:rsidR="00AD1BCD" w:rsidRDefault="00000000">
      <w:pPr>
        <w:spacing w:before="240" w:after="240"/>
        <w:ind w:left="708" w:firstLine="708"/>
        <w:rPr>
          <w:sz w:val="20"/>
          <w:szCs w:val="20"/>
        </w:rPr>
      </w:pPr>
      <w:r>
        <w:rPr>
          <w:sz w:val="20"/>
          <w:szCs w:val="20"/>
        </w:rPr>
        <w:t>krupnik z kaszy jaglanej 300 g</w:t>
      </w:r>
    </w:p>
    <w:p w14:paraId="2FD33C21" w14:textId="77777777" w:rsidR="00AD1BCD" w:rsidRDefault="00000000">
      <w:pPr>
        <w:spacing w:before="240" w:after="240"/>
      </w:pPr>
      <w:r>
        <w:rPr>
          <w:sz w:val="20"/>
          <w:szCs w:val="20"/>
        </w:rPr>
        <w:t xml:space="preserve">        </w:t>
      </w:r>
      <w:r>
        <w:tab/>
      </w:r>
      <w:r>
        <w:tab/>
      </w:r>
      <w:r>
        <w:rPr>
          <w:sz w:val="20"/>
          <w:szCs w:val="20"/>
        </w:rPr>
        <w:t xml:space="preserve"> kotlet z ryby 100 g, ziemniaki 150 g, surówka z kapusty kiszonej 100 g</w:t>
      </w:r>
    </w:p>
    <w:p w14:paraId="55B68B77" w14:textId="77777777" w:rsidR="00AD1BCD" w:rsidRDefault="00000000">
      <w:pPr>
        <w:spacing w:before="240" w:after="240"/>
        <w:ind w:firstLine="720"/>
      </w:pPr>
      <w:r>
        <w:rPr>
          <w:sz w:val="20"/>
          <w:szCs w:val="20"/>
        </w:rPr>
        <w:t xml:space="preserve">   </w:t>
      </w:r>
      <w:r>
        <w:tab/>
      </w:r>
      <w:r>
        <w:rPr>
          <w:sz w:val="20"/>
          <w:szCs w:val="20"/>
        </w:rPr>
        <w:t xml:space="preserve"> kompot owocowy 200ml, ciasto marchewkowe 100g</w:t>
      </w:r>
    </w:p>
    <w:p w14:paraId="57112706" w14:textId="77777777" w:rsidR="00AD1BCD" w:rsidRDefault="00000000">
      <w:pPr>
        <w:spacing w:before="240" w:after="240"/>
        <w:ind w:firstLine="720"/>
        <w:rPr>
          <w:sz w:val="20"/>
          <w:szCs w:val="20"/>
        </w:rPr>
      </w:pPr>
      <w:r>
        <w:rPr>
          <w:sz w:val="20"/>
          <w:szCs w:val="20"/>
        </w:rPr>
        <w:t>Alergeny: 1,3, 4, 7,9</w:t>
      </w:r>
    </w:p>
    <w:p w14:paraId="4813065E" w14:textId="77777777" w:rsidR="00AD1BCD" w:rsidRDefault="00000000">
      <w:pPr>
        <w:spacing w:before="240" w:after="240"/>
        <w:ind w:firstLine="720"/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</w:t>
      </w:r>
    </w:p>
    <w:p w14:paraId="1CE82149" w14:textId="77777777" w:rsidR="00AD1BCD" w:rsidRDefault="00000000">
      <w:pPr>
        <w:spacing w:before="240" w:after="240"/>
      </w:pPr>
      <w:r>
        <w:rPr>
          <w:b/>
          <w:bCs/>
          <w:sz w:val="20"/>
          <w:szCs w:val="20"/>
        </w:rPr>
        <w:t>28.09.2026</w:t>
      </w:r>
      <w:r>
        <w:tab/>
      </w:r>
      <w:r>
        <w:rPr>
          <w:b/>
          <w:bCs/>
          <w:sz w:val="20"/>
          <w:szCs w:val="20"/>
        </w:rPr>
        <w:t>PONIEDZIAŁEK</w:t>
      </w:r>
    </w:p>
    <w:p w14:paraId="1051BEE5" w14:textId="77777777" w:rsidR="00AD1BCD" w:rsidRDefault="00000000">
      <w:pPr>
        <w:spacing w:before="240" w:after="240"/>
        <w:ind w:left="708" w:firstLine="708"/>
        <w:rPr>
          <w:sz w:val="20"/>
          <w:szCs w:val="20"/>
        </w:rPr>
      </w:pPr>
      <w:r>
        <w:rPr>
          <w:sz w:val="20"/>
          <w:szCs w:val="20"/>
        </w:rPr>
        <w:t>kapuśniak ze słodkiej kapusty 300 g</w:t>
      </w:r>
    </w:p>
    <w:p w14:paraId="2B1514B6" w14:textId="77777777" w:rsidR="00AD1BCD" w:rsidRDefault="00000000">
      <w:pPr>
        <w:spacing w:before="240" w:after="240"/>
      </w:pPr>
      <w:r>
        <w:rPr>
          <w:b/>
          <w:bCs/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makaron zapiekany z kiełbasą i warzywami 250 g, </w:t>
      </w:r>
    </w:p>
    <w:p w14:paraId="62C84276" w14:textId="77777777" w:rsidR="00AD1BCD" w:rsidRDefault="00000000">
      <w:pPr>
        <w:spacing w:before="240" w:after="240"/>
        <w:ind w:left="720" w:firstLine="720"/>
        <w:rPr>
          <w:sz w:val="20"/>
          <w:szCs w:val="20"/>
        </w:rPr>
      </w:pPr>
      <w:r>
        <w:rPr>
          <w:sz w:val="20"/>
          <w:szCs w:val="20"/>
        </w:rPr>
        <w:t>ogórek zielony 70g, woda z pomarańczą 200 ml</w:t>
      </w:r>
    </w:p>
    <w:p w14:paraId="37AA997C" w14:textId="77777777" w:rsidR="00AD1BCD" w:rsidRDefault="00000000">
      <w:pPr>
        <w:pBdr>
          <w:bottom w:val="single" w:sz="6" w:space="1" w:color="000000"/>
        </w:pBdr>
        <w:spacing w:before="240" w:after="240"/>
        <w:rPr>
          <w:sz w:val="20"/>
          <w:szCs w:val="20"/>
        </w:rPr>
      </w:pPr>
      <w:r>
        <w:rPr>
          <w:sz w:val="20"/>
          <w:szCs w:val="20"/>
        </w:rPr>
        <w:t>Alergeny: 1,3,9</w:t>
      </w:r>
    </w:p>
    <w:p w14:paraId="26CF041D" w14:textId="77777777" w:rsidR="00AD1BCD" w:rsidRDefault="00000000">
      <w:pPr>
        <w:spacing w:before="240" w:after="240"/>
      </w:pPr>
      <w:r>
        <w:rPr>
          <w:b/>
          <w:bCs/>
          <w:sz w:val="20"/>
          <w:szCs w:val="20"/>
        </w:rPr>
        <w:t>29.09.2026</w:t>
      </w:r>
      <w:r>
        <w:tab/>
      </w:r>
      <w:r>
        <w:rPr>
          <w:b/>
          <w:bCs/>
          <w:sz w:val="20"/>
          <w:szCs w:val="20"/>
        </w:rPr>
        <w:t>WTOREK</w:t>
      </w:r>
    </w:p>
    <w:p w14:paraId="6EDD8CBF" w14:textId="77777777" w:rsidR="00AD1BCD" w:rsidRDefault="00000000">
      <w:pPr>
        <w:spacing w:before="240" w:after="240"/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>Zupa fasolowa z łazankami 300g</w:t>
      </w:r>
    </w:p>
    <w:p w14:paraId="446D6EC7" w14:textId="77777777" w:rsidR="00AD1BCD" w:rsidRDefault="0000000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Kotlet mielony drobiowy 100g, ziemniaki 150g, kalafior 50g, brokuł 50g</w:t>
      </w:r>
    </w:p>
    <w:p w14:paraId="353F97A5" w14:textId="77777777" w:rsidR="00AD1BCD" w:rsidRDefault="0000000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Woda z cytryną 200 ml, owoc kaki 100g</w:t>
      </w:r>
    </w:p>
    <w:p w14:paraId="63A95621" w14:textId="77777777" w:rsidR="00AD1BCD" w:rsidRDefault="00000000">
      <w:pPr>
        <w:pBdr>
          <w:bottom w:val="single" w:sz="6" w:space="1" w:color="000000"/>
        </w:pBdr>
        <w:spacing w:before="240" w:after="240"/>
        <w:rPr>
          <w:sz w:val="20"/>
          <w:szCs w:val="20"/>
        </w:rPr>
      </w:pPr>
      <w:r>
        <w:rPr>
          <w:sz w:val="20"/>
          <w:szCs w:val="20"/>
        </w:rPr>
        <w:t>Alergeny:1,3,9</w:t>
      </w:r>
    </w:p>
    <w:p w14:paraId="725A0AE0" w14:textId="77777777" w:rsidR="00AD1BCD" w:rsidRDefault="00000000">
      <w:r>
        <w:rPr>
          <w:b/>
          <w:bCs/>
          <w:sz w:val="20"/>
          <w:szCs w:val="20"/>
        </w:rPr>
        <w:t>30.09.2026</w:t>
      </w:r>
      <w:r>
        <w:tab/>
      </w:r>
      <w:r>
        <w:rPr>
          <w:b/>
          <w:bCs/>
          <w:sz w:val="20"/>
          <w:szCs w:val="20"/>
        </w:rPr>
        <w:t>ŚRODA</w:t>
      </w:r>
    </w:p>
    <w:p w14:paraId="036019E2" w14:textId="77777777" w:rsidR="00AD1BCD" w:rsidRDefault="00000000">
      <w:pPr>
        <w:ind w:left="708" w:firstLine="708"/>
      </w:pPr>
      <w:r>
        <w:rPr>
          <w:sz w:val="20"/>
          <w:szCs w:val="20"/>
        </w:rPr>
        <w:t>Zupa kalafiorowa z kluskami 300g</w:t>
      </w:r>
    </w:p>
    <w:p w14:paraId="18CD92CD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Filet z kurczaka panierowany 100g, ziemniaki 150g, mizeria z koperkiem 100g,</w:t>
      </w:r>
    </w:p>
    <w:p w14:paraId="21856F95" w14:textId="77777777" w:rsidR="00AD1BCD" w:rsidRDefault="00000000">
      <w:pPr>
        <w:ind w:left="708"/>
        <w:rPr>
          <w:sz w:val="20"/>
          <w:szCs w:val="20"/>
        </w:rPr>
      </w:pPr>
      <w:r>
        <w:rPr>
          <w:sz w:val="20"/>
          <w:szCs w:val="20"/>
        </w:rPr>
        <w:t xml:space="preserve">              jabłko 1 szt., woda z pomarańczą 200g</w:t>
      </w:r>
    </w:p>
    <w:p w14:paraId="171667F2" w14:textId="77777777" w:rsidR="00AD1BCD" w:rsidRDefault="00000000">
      <w:pPr>
        <w:pBdr>
          <w:bottom w:val="single" w:sz="6" w:space="1" w:color="000000"/>
        </w:pBdr>
        <w:rPr>
          <w:sz w:val="20"/>
          <w:szCs w:val="20"/>
        </w:rPr>
      </w:pPr>
      <w:r>
        <w:rPr>
          <w:sz w:val="20"/>
          <w:szCs w:val="20"/>
        </w:rPr>
        <w:t>Alergeny: 1,3,7,9</w:t>
      </w:r>
    </w:p>
    <w:p w14:paraId="519E66F6" w14:textId="77777777" w:rsidR="00AD1BCD" w:rsidRDefault="00AD1BCD">
      <w:pPr>
        <w:spacing w:before="240" w:after="240"/>
      </w:pPr>
    </w:p>
    <w:p w14:paraId="44E0C01C" w14:textId="77777777" w:rsidR="00AD1BCD" w:rsidRDefault="00AD1BCD">
      <w:pPr>
        <w:spacing w:before="240" w:after="240"/>
        <w:rPr>
          <w:b/>
          <w:bCs/>
          <w:sz w:val="20"/>
          <w:szCs w:val="20"/>
        </w:rPr>
      </w:pPr>
    </w:p>
    <w:p w14:paraId="7D36DCB7" w14:textId="77777777" w:rsidR="00AD1BCD" w:rsidRDefault="00AD1BCD">
      <w:pPr>
        <w:rPr>
          <w:sz w:val="20"/>
          <w:szCs w:val="20"/>
        </w:rPr>
      </w:pPr>
    </w:p>
    <w:p w14:paraId="3CBE63EC" w14:textId="77777777" w:rsidR="00AD1BCD" w:rsidRDefault="00000000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6F0C2FEB" w14:textId="77777777" w:rsidR="00AD1BCD" w:rsidRDefault="00000000">
      <w:r>
        <w:tab/>
      </w:r>
      <w:r>
        <w:rPr>
          <w:sz w:val="20"/>
          <w:szCs w:val="20"/>
        </w:rPr>
        <w:t xml:space="preserve">      </w:t>
      </w:r>
    </w:p>
    <w:p w14:paraId="41974CBF" w14:textId="77777777" w:rsidR="00AD1BCD" w:rsidRDefault="00AD1BCD">
      <w:pPr>
        <w:rPr>
          <w:sz w:val="20"/>
          <w:szCs w:val="20"/>
        </w:rPr>
      </w:pPr>
    </w:p>
    <w:p w14:paraId="64681752" w14:textId="77777777" w:rsidR="00AD1BCD" w:rsidRDefault="00AD1BCD">
      <w:pPr>
        <w:rPr>
          <w:sz w:val="20"/>
          <w:szCs w:val="20"/>
        </w:rPr>
      </w:pPr>
    </w:p>
    <w:sectPr w:rsidR="00AD1BC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EBD92" w14:textId="77777777" w:rsidR="00EB4688" w:rsidRDefault="00EB4688">
      <w:pPr>
        <w:spacing w:after="0" w:line="240" w:lineRule="auto"/>
      </w:pPr>
      <w:r>
        <w:separator/>
      </w:r>
    </w:p>
  </w:endnote>
  <w:endnote w:type="continuationSeparator" w:id="0">
    <w:p w14:paraId="21408BBD" w14:textId="77777777" w:rsidR="00EB4688" w:rsidRDefault="00EB4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Cambria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6AE04" w14:textId="77777777" w:rsidR="00EB4688" w:rsidRDefault="00EB468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FCFB410" w14:textId="77777777" w:rsidR="00EB4688" w:rsidRDefault="00EB46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D1BCD"/>
    <w:rsid w:val="00613897"/>
    <w:rsid w:val="0081590B"/>
    <w:rsid w:val="00AD1BCD"/>
    <w:rsid w:val="00EB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28D922"/>
  <w15:docId w15:val="{6F8DB5FA-E77D-4D30-B3A2-C50CEF5B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849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IntendentG104</dc:creator>
  <cp:lastModifiedBy>Ewa Łuczak</cp:lastModifiedBy>
  <cp:revision>2</cp:revision>
  <cp:lastPrinted>2026-08-27T10:11:00Z</cp:lastPrinted>
  <dcterms:created xsi:type="dcterms:W3CDTF">2026-09-09T12:28:00Z</dcterms:created>
  <dcterms:modified xsi:type="dcterms:W3CDTF">2026-09-09T12:28:00Z</dcterms:modified>
</cp:coreProperties>
</file>